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C0F75" w:rsidRDefault="009C0F75" w:rsidP="009C0F75">
      <w:pPr>
        <w:rPr>
          <w:sz w:val="18"/>
          <w:szCs w:val="18"/>
        </w:rPr>
      </w:pPr>
      <w:r>
        <w:rPr>
          <w:sz w:val="18"/>
          <w:szCs w:val="18"/>
        </w:rPr>
        <w:t xml:space="preserve">1st March </w:t>
      </w:r>
      <w:r w:rsidRPr="009C0F75">
        <w:rPr>
          <w:sz w:val="18"/>
          <w:szCs w:val="18"/>
        </w:rPr>
        <w:t>2022</w:t>
      </w:r>
    </w:p>
    <w:p w:rsidR="009C0F75" w:rsidRDefault="009C0F75" w:rsidP="009C0F75">
      <w:pPr>
        <w:rPr>
          <w:sz w:val="18"/>
          <w:szCs w:val="18"/>
        </w:rPr>
      </w:pPr>
    </w:p>
    <w:p w:rsidR="009C0F75" w:rsidRDefault="009C0F75" w:rsidP="009C0F75">
      <w:pPr>
        <w:rPr>
          <w:sz w:val="18"/>
          <w:szCs w:val="18"/>
        </w:rPr>
      </w:pPr>
      <w:r w:rsidRPr="009C0F75">
        <w:rPr>
          <w:sz w:val="18"/>
          <w:szCs w:val="18"/>
        </w:rPr>
        <w:t xml:space="preserve">Dear Parents / Carers, </w:t>
      </w:r>
    </w:p>
    <w:p w:rsidR="009C0F75" w:rsidRPr="009C0F75" w:rsidRDefault="009C0F75" w:rsidP="009C0F75">
      <w:pPr>
        <w:rPr>
          <w:sz w:val="18"/>
          <w:szCs w:val="18"/>
        </w:rPr>
      </w:pPr>
    </w:p>
    <w:p w:rsidR="009C0F75" w:rsidRDefault="009C0F75" w:rsidP="009C0F75">
      <w:pPr>
        <w:rPr>
          <w:b/>
          <w:sz w:val="18"/>
          <w:szCs w:val="18"/>
          <w:u w:val="single"/>
        </w:rPr>
      </w:pPr>
      <w:r w:rsidRPr="009C0F75">
        <w:rPr>
          <w:b/>
          <w:sz w:val="18"/>
          <w:szCs w:val="18"/>
          <w:u w:val="single"/>
        </w:rPr>
        <w:t>Face</w:t>
      </w:r>
      <w:r>
        <w:rPr>
          <w:b/>
          <w:sz w:val="18"/>
          <w:szCs w:val="18"/>
          <w:u w:val="single"/>
        </w:rPr>
        <w:t>-</w:t>
      </w:r>
      <w:r w:rsidRPr="009C0F75">
        <w:rPr>
          <w:b/>
          <w:sz w:val="18"/>
          <w:szCs w:val="18"/>
          <w:u w:val="single"/>
        </w:rPr>
        <w:t>to</w:t>
      </w:r>
      <w:r>
        <w:rPr>
          <w:b/>
          <w:sz w:val="18"/>
          <w:szCs w:val="18"/>
          <w:u w:val="single"/>
        </w:rPr>
        <w:t>-</w:t>
      </w:r>
      <w:r w:rsidRPr="009C0F75">
        <w:rPr>
          <w:b/>
          <w:sz w:val="18"/>
          <w:szCs w:val="18"/>
          <w:u w:val="single"/>
        </w:rPr>
        <w:t>Face Parents Evening</w:t>
      </w:r>
    </w:p>
    <w:p w:rsidR="009C0F75" w:rsidRPr="009C0F75" w:rsidRDefault="009C0F75" w:rsidP="009C0F75">
      <w:pPr>
        <w:rPr>
          <w:b/>
          <w:sz w:val="18"/>
          <w:szCs w:val="18"/>
          <w:u w:val="single"/>
        </w:rPr>
      </w:pPr>
    </w:p>
    <w:p w:rsidR="009C0F75" w:rsidRDefault="009C0F75" w:rsidP="009C0F75">
      <w:pPr>
        <w:rPr>
          <w:sz w:val="18"/>
          <w:szCs w:val="18"/>
        </w:rPr>
      </w:pPr>
      <w:r w:rsidRPr="009C0F75">
        <w:rPr>
          <w:sz w:val="18"/>
          <w:szCs w:val="18"/>
        </w:rPr>
        <w:t>I am delighted to invite you into school for face</w:t>
      </w:r>
      <w:r>
        <w:rPr>
          <w:sz w:val="18"/>
          <w:szCs w:val="18"/>
        </w:rPr>
        <w:t>-</w:t>
      </w:r>
      <w:r w:rsidRPr="009C0F75">
        <w:rPr>
          <w:sz w:val="18"/>
          <w:szCs w:val="18"/>
        </w:rPr>
        <w:t>to</w:t>
      </w:r>
      <w:r>
        <w:rPr>
          <w:sz w:val="18"/>
          <w:szCs w:val="18"/>
        </w:rPr>
        <w:t>-</w:t>
      </w:r>
      <w:r w:rsidRPr="009C0F75">
        <w:rPr>
          <w:sz w:val="18"/>
          <w:szCs w:val="18"/>
        </w:rPr>
        <w:t>face parents’ meetings once again!</w:t>
      </w:r>
    </w:p>
    <w:p w:rsidR="009C0F75" w:rsidRPr="009C0F75" w:rsidRDefault="009C0F75" w:rsidP="009C0F75">
      <w:pPr>
        <w:rPr>
          <w:sz w:val="18"/>
          <w:szCs w:val="18"/>
        </w:rPr>
      </w:pPr>
    </w:p>
    <w:p w:rsidR="009C0F75" w:rsidRDefault="009C0F75" w:rsidP="009C0F75">
      <w:pPr>
        <w:rPr>
          <w:sz w:val="18"/>
          <w:szCs w:val="18"/>
        </w:rPr>
      </w:pPr>
      <w:r w:rsidRPr="009C0F75">
        <w:rPr>
          <w:sz w:val="18"/>
          <w:szCs w:val="18"/>
        </w:rPr>
        <w:t>These meetings are to take place between 3.45 pm and 6.00pm o</w:t>
      </w:r>
      <w:r>
        <w:rPr>
          <w:sz w:val="18"/>
          <w:szCs w:val="18"/>
        </w:rPr>
        <w:t>n</w:t>
      </w:r>
      <w:r w:rsidRPr="009C0F75">
        <w:rPr>
          <w:sz w:val="18"/>
          <w:szCs w:val="18"/>
        </w:rPr>
        <w:t xml:space="preserve"> the following days</w:t>
      </w:r>
      <w:r>
        <w:rPr>
          <w:sz w:val="18"/>
          <w:szCs w:val="18"/>
        </w:rPr>
        <w:t>:</w:t>
      </w:r>
    </w:p>
    <w:p w:rsidR="009C0F75" w:rsidRPr="009C0F75" w:rsidRDefault="009C0F75" w:rsidP="009C0F75">
      <w:pPr>
        <w:rPr>
          <w:sz w:val="18"/>
          <w:szCs w:val="18"/>
        </w:rPr>
      </w:pPr>
    </w:p>
    <w:p w:rsidR="009C0F75" w:rsidRPr="009C0F75" w:rsidRDefault="009C0F75" w:rsidP="009C0F75">
      <w:pPr>
        <w:rPr>
          <w:sz w:val="18"/>
          <w:szCs w:val="18"/>
        </w:rPr>
      </w:pPr>
      <w:r w:rsidRPr="009C0F75">
        <w:rPr>
          <w:sz w:val="18"/>
          <w:szCs w:val="18"/>
        </w:rPr>
        <w:t>Wednesday 16th March 2022</w:t>
      </w:r>
    </w:p>
    <w:p w:rsidR="009C0F75" w:rsidRPr="009C0F75" w:rsidRDefault="009C0F75" w:rsidP="009C0F75">
      <w:pPr>
        <w:rPr>
          <w:sz w:val="18"/>
          <w:szCs w:val="18"/>
        </w:rPr>
      </w:pPr>
      <w:r w:rsidRPr="009C0F75">
        <w:rPr>
          <w:sz w:val="18"/>
          <w:szCs w:val="18"/>
        </w:rPr>
        <w:t>Tuesday 22nd March 2022</w:t>
      </w:r>
    </w:p>
    <w:p w:rsidR="009C0F75" w:rsidRDefault="009C0F75" w:rsidP="009C0F75">
      <w:pPr>
        <w:rPr>
          <w:sz w:val="18"/>
          <w:szCs w:val="18"/>
        </w:rPr>
      </w:pPr>
      <w:r w:rsidRPr="009C0F75">
        <w:rPr>
          <w:sz w:val="18"/>
          <w:szCs w:val="18"/>
        </w:rPr>
        <w:t>Wednesday 23rd March 2022</w:t>
      </w:r>
    </w:p>
    <w:p w:rsidR="009C0F75" w:rsidRPr="009C0F75" w:rsidRDefault="009C0F75" w:rsidP="009C0F75">
      <w:pPr>
        <w:rPr>
          <w:sz w:val="18"/>
          <w:szCs w:val="18"/>
        </w:rPr>
      </w:pPr>
    </w:p>
    <w:p w:rsidR="009C0F75" w:rsidRDefault="009C0F75" w:rsidP="009C0F75">
      <w:pPr>
        <w:rPr>
          <w:sz w:val="18"/>
          <w:szCs w:val="18"/>
        </w:rPr>
      </w:pPr>
      <w:r w:rsidRPr="009C0F75">
        <w:rPr>
          <w:sz w:val="18"/>
          <w:szCs w:val="18"/>
        </w:rPr>
        <w:t>Teachers will contact you via See Saw and Tapestry with your allocated appointment</w:t>
      </w:r>
      <w:r>
        <w:rPr>
          <w:sz w:val="18"/>
          <w:szCs w:val="18"/>
        </w:rPr>
        <w:t xml:space="preserve">.  </w:t>
      </w:r>
      <w:r w:rsidRPr="009C0F75">
        <w:rPr>
          <w:sz w:val="18"/>
          <w:szCs w:val="18"/>
        </w:rPr>
        <w:t xml:space="preserve"> </w:t>
      </w:r>
      <w:r>
        <w:rPr>
          <w:sz w:val="18"/>
          <w:szCs w:val="18"/>
        </w:rPr>
        <w:t>W</w:t>
      </w:r>
      <w:r w:rsidRPr="009C0F75">
        <w:rPr>
          <w:sz w:val="18"/>
          <w:szCs w:val="18"/>
        </w:rPr>
        <w:t xml:space="preserve">e look forward to seeing as many of you as possible and </w:t>
      </w:r>
      <w:r>
        <w:rPr>
          <w:sz w:val="18"/>
          <w:szCs w:val="18"/>
        </w:rPr>
        <w:t xml:space="preserve">will </w:t>
      </w:r>
      <w:r w:rsidRPr="009C0F75">
        <w:rPr>
          <w:sz w:val="18"/>
          <w:szCs w:val="18"/>
        </w:rPr>
        <w:t>work around any problems with timings.</w:t>
      </w:r>
    </w:p>
    <w:p w:rsidR="009C0F75" w:rsidRPr="009C0F75" w:rsidRDefault="009C0F75" w:rsidP="009C0F75">
      <w:pPr>
        <w:rPr>
          <w:sz w:val="18"/>
          <w:szCs w:val="18"/>
        </w:rPr>
      </w:pPr>
    </w:p>
    <w:p w:rsidR="009C0F75" w:rsidRDefault="009C0F75" w:rsidP="009C0F75">
      <w:pPr>
        <w:rPr>
          <w:sz w:val="18"/>
          <w:szCs w:val="18"/>
        </w:rPr>
      </w:pPr>
      <w:r w:rsidRPr="009C0F75">
        <w:rPr>
          <w:sz w:val="18"/>
          <w:szCs w:val="18"/>
        </w:rPr>
        <w:t>During the meeting you will have the opportunity to talk about how your child is progressing and celebrate their learning in our school.</w:t>
      </w:r>
    </w:p>
    <w:p w:rsidR="009C0F75" w:rsidRPr="009C0F75" w:rsidRDefault="009C0F75" w:rsidP="009C0F75">
      <w:pPr>
        <w:rPr>
          <w:sz w:val="18"/>
          <w:szCs w:val="18"/>
        </w:rPr>
      </w:pPr>
    </w:p>
    <w:p w:rsidR="009C0F75" w:rsidRDefault="009C0F75" w:rsidP="009C0F75">
      <w:pPr>
        <w:rPr>
          <w:sz w:val="18"/>
          <w:szCs w:val="18"/>
        </w:rPr>
      </w:pPr>
      <w:r w:rsidRPr="009C0F75">
        <w:rPr>
          <w:sz w:val="18"/>
          <w:szCs w:val="18"/>
        </w:rPr>
        <w:t xml:space="preserve">We are all </w:t>
      </w:r>
      <w:r w:rsidR="00EF62FB">
        <w:rPr>
          <w:sz w:val="18"/>
          <w:szCs w:val="18"/>
        </w:rPr>
        <w:t xml:space="preserve">excited to welcome our </w:t>
      </w:r>
      <w:bookmarkStart w:id="0" w:name="_GoBack"/>
      <w:bookmarkEnd w:id="0"/>
      <w:r w:rsidR="00EF62FB">
        <w:rPr>
          <w:sz w:val="18"/>
          <w:szCs w:val="18"/>
        </w:rPr>
        <w:t>families back into school</w:t>
      </w:r>
      <w:r w:rsidRPr="009C0F75">
        <w:rPr>
          <w:sz w:val="18"/>
          <w:szCs w:val="18"/>
        </w:rPr>
        <w:t>.</w:t>
      </w:r>
    </w:p>
    <w:p w:rsidR="009C0F75" w:rsidRPr="009C0F75" w:rsidRDefault="009C0F75" w:rsidP="009C0F75">
      <w:pPr>
        <w:rPr>
          <w:sz w:val="18"/>
          <w:szCs w:val="18"/>
        </w:rPr>
      </w:pPr>
    </w:p>
    <w:p w:rsidR="009C0F75" w:rsidRDefault="009C0F75" w:rsidP="009C0F75">
      <w:pPr>
        <w:rPr>
          <w:sz w:val="18"/>
          <w:szCs w:val="18"/>
        </w:rPr>
      </w:pPr>
      <w:r>
        <w:rPr>
          <w:sz w:val="18"/>
          <w:szCs w:val="18"/>
        </w:rPr>
        <w:t>Yours sincerely,</w:t>
      </w:r>
    </w:p>
    <w:p w:rsidR="009C0F75" w:rsidRPr="009C0F75" w:rsidRDefault="009C0F75" w:rsidP="009C0F75">
      <w:pPr>
        <w:rPr>
          <w:sz w:val="18"/>
          <w:szCs w:val="18"/>
        </w:rPr>
      </w:pPr>
      <w:r>
        <w:rPr>
          <w:noProof/>
        </w:rPr>
        <w:drawing>
          <wp:inline distT="0" distB="0" distL="0" distR="0">
            <wp:extent cx="1781175" cy="6381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F75" w:rsidRPr="009C0F75" w:rsidRDefault="009C0F75" w:rsidP="009C0F75">
      <w:pPr>
        <w:rPr>
          <w:sz w:val="18"/>
          <w:szCs w:val="18"/>
        </w:rPr>
      </w:pPr>
      <w:r w:rsidRPr="009C0F75">
        <w:rPr>
          <w:sz w:val="18"/>
          <w:szCs w:val="18"/>
        </w:rPr>
        <w:t>Heidi Whyley</w:t>
      </w:r>
    </w:p>
    <w:p w:rsidR="009C0F75" w:rsidRPr="009C0F75" w:rsidRDefault="009C0F75" w:rsidP="009C0F75">
      <w:pPr>
        <w:rPr>
          <w:sz w:val="18"/>
          <w:szCs w:val="18"/>
        </w:rPr>
      </w:pPr>
      <w:r w:rsidRPr="009C0F75">
        <w:rPr>
          <w:sz w:val="18"/>
          <w:szCs w:val="18"/>
        </w:rPr>
        <w:t>Executive Head Teacher</w:t>
      </w:r>
    </w:p>
    <w:p w:rsidR="00A62320" w:rsidRDefault="00A62320"/>
    <w:sectPr w:rsidR="00A62320" w:rsidSect="00A62320">
      <w:headerReference w:type="first" r:id="rId10"/>
      <w:pgSz w:w="11906" w:h="16838"/>
      <w:pgMar w:top="1985" w:right="567" w:bottom="1418" w:left="567" w:header="340" w:footer="3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C0F75" w:rsidRDefault="009C0F75" w:rsidP="00B4628D">
      <w:r>
        <w:separator/>
      </w:r>
    </w:p>
  </w:endnote>
  <w:endnote w:type="continuationSeparator" w:id="0">
    <w:p w:rsidR="009C0F75" w:rsidRDefault="009C0F75" w:rsidP="00B462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Dyslexie">
    <w:altName w:val="Dyslexie"/>
    <w:panose1 w:val="02000000000000000000"/>
    <w:charset w:val="4D"/>
    <w:family w:val="auto"/>
    <w:pitch w:val="variable"/>
    <w:sig w:usb0="A00002AF" w:usb1="0000004A" w:usb2="00000000" w:usb3="00000000" w:csb0="00000193" w:csb1="00000000"/>
    <w:embedRegular r:id="rId1" w:fontKey="{F3612A1D-2C80-4909-B65F-E381FE025FB8}"/>
    <w:embedBold r:id="rId2" w:fontKey="{09B6C0F8-014A-4206-BCEB-F5C59442FE5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7A43922E-5E67-45CA-8C37-3D95A0E1BBF9}"/>
    <w:embedBold r:id="rId4" w:fontKey="{DF65BC7B-3DBE-4935-B702-48C3B4EDD481}"/>
  </w:font>
  <w:font w:name="Times New Roman (Body CS)">
    <w:altName w:val="Times New Roman"/>
    <w:charset w:val="00"/>
    <w:family w:val="roman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6239D5D2-A1F8-4D4A-AE42-0C97AC8E2E6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C0F75" w:rsidRDefault="009C0F75" w:rsidP="00B4628D">
      <w:r>
        <w:separator/>
      </w:r>
    </w:p>
  </w:footnote>
  <w:footnote w:type="continuationSeparator" w:id="0">
    <w:p w:rsidR="009C0F75" w:rsidRDefault="009C0F75" w:rsidP="00B462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62320" w:rsidRDefault="00A62320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780CABD" wp14:editId="46BD08DB">
          <wp:simplePos x="0" y="0"/>
          <wp:positionH relativeFrom="column">
            <wp:posOffset>-340242</wp:posOffset>
          </wp:positionH>
          <wp:positionV relativeFrom="paragraph">
            <wp:posOffset>-192021</wp:posOffset>
          </wp:positionV>
          <wp:extent cx="7532667" cy="10666238"/>
          <wp:effectExtent l="0" t="0" r="0" b="1905"/>
          <wp:wrapNone/>
          <wp:docPr id="3" name="Picture 3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2667" cy="106662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attachedTemplate r:id="rId1"/>
  <w:defaultTabStop w:val="720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0F75"/>
    <w:rsid w:val="00022DC7"/>
    <w:rsid w:val="001366BA"/>
    <w:rsid w:val="001B5EDA"/>
    <w:rsid w:val="004442EE"/>
    <w:rsid w:val="005C2C63"/>
    <w:rsid w:val="008E180F"/>
    <w:rsid w:val="009C0F75"/>
    <w:rsid w:val="00A00AAA"/>
    <w:rsid w:val="00A62320"/>
    <w:rsid w:val="00B4628D"/>
    <w:rsid w:val="00C31BDC"/>
    <w:rsid w:val="00EF62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1DC28BC"/>
  <w15:chartTrackingRefBased/>
  <w15:docId w15:val="{F9193BF9-C660-412F-A675-EBC8FCBFE9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Dyslexie" w:eastAsiaTheme="minorHAnsi" w:hAnsi="Dyslexie" w:cs="Times New Roman (Body CS)"/>
        <w:sz w:val="16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4628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4628D"/>
  </w:style>
  <w:style w:type="paragraph" w:styleId="Footer">
    <w:name w:val="footer"/>
    <w:basedOn w:val="Normal"/>
    <w:link w:val="FooterChar"/>
    <w:uiPriority w:val="99"/>
    <w:unhideWhenUsed/>
    <w:rsid w:val="00B4628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462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6155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ampsrv01\staffhomes$\non-teaching\WalkerA\AAA%20letter%20head%20Jun%202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749FB973C8D644287193A445191B6C3" ma:contentTypeVersion="11" ma:contentTypeDescription="Create a new document." ma:contentTypeScope="" ma:versionID="1db36352263d5362d8242a7c583acfc9">
  <xsd:schema xmlns:xsd="http://www.w3.org/2001/XMLSchema" xmlns:xs="http://www.w3.org/2001/XMLSchema" xmlns:p="http://schemas.microsoft.com/office/2006/metadata/properties" xmlns:ns2="c98faf8d-08e4-4ace-bd87-eda34fa55920" xmlns:ns3="16cca1bf-2bee-4e54-b5ae-50bf55524b49" targetNamespace="http://schemas.microsoft.com/office/2006/metadata/properties" ma:root="true" ma:fieldsID="8ecb4a0d731b7fb6ffe157126a1052c4" ns2:_="" ns3:_="">
    <xsd:import namespace="c98faf8d-08e4-4ace-bd87-eda34fa55920"/>
    <xsd:import namespace="16cca1bf-2bee-4e54-b5ae-50bf55524b4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8faf8d-08e4-4ace-bd87-eda34fa5592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ca1bf-2bee-4e54-b5ae-50bf55524b4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05E0350-3B14-4253-B67C-0FBF3B1DB31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98faf8d-08e4-4ace-bd87-eda34fa55920"/>
    <ds:schemaRef ds:uri="16cca1bf-2bee-4e54-b5ae-50bf55524b4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9AB0D13-6D9C-45ED-9FD1-07F9C6EC948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AD340A4-CA2F-409B-B351-0542658F5A55}">
  <ds:schemaRefs>
    <ds:schemaRef ds:uri="http://purl.org/dc/dcmitype/"/>
    <ds:schemaRef ds:uri="c98faf8d-08e4-4ace-bd87-eda34fa55920"/>
    <ds:schemaRef ds:uri="http://purl.org/dc/terms/"/>
    <ds:schemaRef ds:uri="http://purl.org/dc/elements/1.1/"/>
    <ds:schemaRef ds:uri="16cca1bf-2bee-4e54-b5ae-50bf55524b49"/>
    <ds:schemaRef ds:uri="http://www.w3.org/XML/1998/namespac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AAA letter head Jun 21</Template>
  <TotalTime>14</TotalTime>
  <Pages>1</Pages>
  <Words>114</Words>
  <Characters>651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 Walker</dc:creator>
  <cp:keywords/>
  <dc:description/>
  <cp:lastModifiedBy>Mrs Walker</cp:lastModifiedBy>
  <cp:revision>1</cp:revision>
  <dcterms:created xsi:type="dcterms:W3CDTF">2022-03-01T12:09:00Z</dcterms:created>
  <dcterms:modified xsi:type="dcterms:W3CDTF">2022-03-01T12:25:00Z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0x0101000749FB973C8D644287193A445191B6C3</vt:lpwstr>
  </property>
</Properties>
</file>